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9153" w:type="dxa"/>
        <w:tblLayout w:type="fixed"/>
        <w:tblLook w:val="04A0" w:firstRow="1" w:lastRow="0" w:firstColumn="1" w:lastColumn="0" w:noHBand="0" w:noVBand="1"/>
      </w:tblPr>
      <w:tblGrid>
        <w:gridCol w:w="9153"/>
      </w:tblGrid>
      <w:tr w:rsidR="005F45B3" w:rsidRPr="00B03634" w14:paraId="49D443CB" w14:textId="77777777" w:rsidTr="00741908">
        <w:trPr>
          <w:trHeight w:val="1223"/>
        </w:trPr>
        <w:tc>
          <w:tcPr>
            <w:tcW w:w="9153" w:type="dxa"/>
            <w:tcBorders>
              <w:top w:val="nil"/>
              <w:left w:val="nil"/>
              <w:bottom w:val="nil"/>
              <w:right w:val="nil"/>
            </w:tcBorders>
          </w:tcPr>
          <w:p w14:paraId="3B8DCBE7" w14:textId="1F0611E1" w:rsidR="00CA53DC" w:rsidRPr="00A17758" w:rsidRDefault="00A17758" w:rsidP="00501077">
            <w:pPr>
              <w:spacing w:after="0"/>
              <w:rPr>
                <w:color w:val="646468"/>
                <w:lang w:val="es-MX"/>
              </w:rPr>
            </w:pPr>
            <w:r w:rsidRPr="00A17758">
              <w:rPr>
                <w:lang w:val="es-MX"/>
              </w:rPr>
              <w:t>CUIDA TU SALUD FÍSICA Y</w:t>
            </w:r>
            <w:r>
              <w:rPr>
                <w:lang w:val="es-MX"/>
              </w:rPr>
              <w:t xml:space="preserve"> MENTAL DURANTE EL DISTANCIAMIENTO SOCIAL</w:t>
            </w:r>
          </w:p>
        </w:tc>
      </w:tr>
    </w:tbl>
    <w:p w14:paraId="6F39ABA5" w14:textId="77777777" w:rsidR="00E86CA7" w:rsidRPr="00A17758" w:rsidRDefault="00E86CA7" w:rsidP="002C0ECA">
      <w:pPr>
        <w:jc w:val="both"/>
        <w:rPr>
          <w:rStyle w:val="Referenciasutil"/>
          <w:lang w:val="es-MX"/>
        </w:rPr>
        <w:sectPr w:rsidR="00E86CA7" w:rsidRPr="00A17758" w:rsidSect="00947A1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1702" w:right="1418" w:bottom="1418" w:left="1418" w:header="709" w:footer="709" w:gutter="0"/>
          <w:cols w:space="708"/>
          <w:docGrid w:linePitch="360"/>
        </w:sectPr>
      </w:pPr>
    </w:p>
    <w:p w14:paraId="4C1431EF" w14:textId="659716F8" w:rsidR="00EE2039" w:rsidRPr="00A17758" w:rsidRDefault="00A17758" w:rsidP="00EE2039">
      <w:pPr>
        <w:pStyle w:val="Ttulo2"/>
        <w:keepNext/>
        <w:framePr w:dropCap="drop" w:lines="3" w:wrap="around" w:vAnchor="text" w:hAnchor="text"/>
        <w:spacing w:after="0" w:line="970" w:lineRule="exact"/>
        <w:jc w:val="both"/>
        <w:textAlignment w:val="baseline"/>
        <w:rPr>
          <w:position w:val="-8"/>
          <w:sz w:val="104"/>
          <w:szCs w:val="6"/>
          <w:lang w:val="es-MX"/>
        </w:rPr>
      </w:pPr>
      <w:r w:rsidRPr="00A17758">
        <w:rPr>
          <w:position w:val="-8"/>
          <w:sz w:val="104"/>
          <w:szCs w:val="6"/>
          <w:lang w:val="es-MX"/>
        </w:rPr>
        <w:t>M</w:t>
      </w:r>
    </w:p>
    <w:p w14:paraId="3AE33B47" w14:textId="12201362" w:rsidR="00A17758" w:rsidRPr="00DE3DB2" w:rsidRDefault="00A17758" w:rsidP="00A17758">
      <w:pPr>
        <w:pStyle w:val="Ttulo2"/>
        <w:spacing w:after="120"/>
        <w:jc w:val="both"/>
        <w:rPr>
          <w:color w:val="646468"/>
          <w:sz w:val="22"/>
          <w:szCs w:val="6"/>
          <w:lang w:val="es-MX"/>
        </w:rPr>
      </w:pPr>
      <w:r w:rsidRPr="00DE3DB2">
        <w:rPr>
          <w:color w:val="646468"/>
          <w:sz w:val="22"/>
          <w:szCs w:val="6"/>
          <w:lang w:val="es-MX"/>
        </w:rPr>
        <w:t>uchos países del m</w:t>
      </w:r>
      <w:r>
        <w:rPr>
          <w:color w:val="646468"/>
          <w:sz w:val="22"/>
          <w:szCs w:val="6"/>
          <w:lang w:val="es-MX"/>
        </w:rPr>
        <w:t>undo están atravesando tiempos difíciles por la pandemia Covid-19 (Coronavirus). Para evitar su propagación y lograr controlar el virus, se ha hablado mucho acerca de medidas de higiene y alimentación para permanecer con</w:t>
      </w:r>
      <w:r w:rsidR="00615298">
        <w:rPr>
          <w:color w:val="646468"/>
          <w:sz w:val="22"/>
          <w:szCs w:val="6"/>
          <w:lang w:val="es-MX"/>
        </w:rPr>
        <w:t xml:space="preserve"> el</w:t>
      </w:r>
      <w:r>
        <w:rPr>
          <w:color w:val="646468"/>
          <w:sz w:val="22"/>
          <w:szCs w:val="6"/>
          <w:lang w:val="es-MX"/>
        </w:rPr>
        <w:t xml:space="preserve"> sistema inmunológico alerta</w:t>
      </w:r>
      <w:r w:rsidR="00615298">
        <w:rPr>
          <w:color w:val="646468"/>
          <w:sz w:val="22"/>
          <w:szCs w:val="6"/>
          <w:lang w:val="es-MX"/>
        </w:rPr>
        <w:t xml:space="preserve"> </w:t>
      </w:r>
      <w:r w:rsidR="00A36E8C">
        <w:rPr>
          <w:color w:val="646468"/>
          <w:sz w:val="22"/>
          <w:szCs w:val="6"/>
          <w:lang w:val="es-MX"/>
        </w:rPr>
        <w:t>y que</w:t>
      </w:r>
      <w:r>
        <w:rPr>
          <w:color w:val="646468"/>
          <w:sz w:val="22"/>
          <w:szCs w:val="6"/>
          <w:lang w:val="es-MX"/>
        </w:rPr>
        <w:t xml:space="preserve"> pueda defender al cuerpo humano del contagio; pero poca es la información existente respecto al distanciamiento social, medida primordial para evitar contraer el virus y acrecentar la pandemia.</w:t>
      </w:r>
    </w:p>
    <w:p w14:paraId="43B07B05" w14:textId="2A39E7E2" w:rsidR="0014237A" w:rsidRPr="00C546FA" w:rsidRDefault="0014237A" w:rsidP="0014237A">
      <w:pPr>
        <w:pStyle w:val="Ttulo2"/>
        <w:spacing w:after="120"/>
        <w:jc w:val="both"/>
        <w:rPr>
          <w:color w:val="646468"/>
          <w:sz w:val="22"/>
          <w:szCs w:val="6"/>
          <w:lang w:val="es-MX"/>
        </w:rPr>
      </w:pPr>
      <w:r w:rsidRPr="00C546FA">
        <w:rPr>
          <w:color w:val="646468"/>
          <w:sz w:val="22"/>
          <w:szCs w:val="6"/>
          <w:lang w:val="es-MX"/>
        </w:rPr>
        <w:t>Durante el distanciamiento social, h</w:t>
      </w:r>
      <w:r>
        <w:rPr>
          <w:color w:val="646468"/>
          <w:sz w:val="22"/>
          <w:szCs w:val="6"/>
          <w:lang w:val="es-MX"/>
        </w:rPr>
        <w:t xml:space="preserve">ay que limitar el contacto físico, puedes salir de casa para lo imprescindible, realizar casi todas tus actividades regulares, como ir a la oficina, </w:t>
      </w:r>
      <w:r w:rsidR="00D36962">
        <w:rPr>
          <w:color w:val="646468"/>
          <w:sz w:val="22"/>
          <w:szCs w:val="6"/>
          <w:lang w:val="es-MX"/>
        </w:rPr>
        <w:t xml:space="preserve">pero </w:t>
      </w:r>
      <w:r>
        <w:rPr>
          <w:color w:val="646468"/>
          <w:sz w:val="22"/>
          <w:szCs w:val="6"/>
          <w:lang w:val="es-MX"/>
        </w:rPr>
        <w:t>siempre manten</w:t>
      </w:r>
      <w:r w:rsidR="00D36962">
        <w:rPr>
          <w:color w:val="646468"/>
          <w:sz w:val="22"/>
          <w:szCs w:val="6"/>
          <w:lang w:val="es-MX"/>
        </w:rPr>
        <w:t>iéndote</w:t>
      </w:r>
      <w:r>
        <w:rPr>
          <w:color w:val="646468"/>
          <w:sz w:val="22"/>
          <w:szCs w:val="6"/>
          <w:lang w:val="es-MX"/>
        </w:rPr>
        <w:t xml:space="preserve"> alejado de las demás personas.</w:t>
      </w:r>
    </w:p>
    <w:p w14:paraId="04171D39" w14:textId="4F7C959B" w:rsidR="001E69E8" w:rsidRPr="00C546FA" w:rsidRDefault="001E69E8" w:rsidP="001E69E8">
      <w:pPr>
        <w:pStyle w:val="Ttulo2"/>
        <w:jc w:val="both"/>
        <w:rPr>
          <w:b w:val="0"/>
          <w:bCs/>
          <w:color w:val="646468"/>
          <w:sz w:val="22"/>
          <w:szCs w:val="6"/>
          <w:lang w:val="es-MX"/>
        </w:rPr>
      </w:pPr>
      <w:r w:rsidRPr="00C546FA">
        <w:rPr>
          <w:b w:val="0"/>
          <w:bCs/>
          <w:color w:val="646468"/>
          <w:sz w:val="22"/>
          <w:szCs w:val="6"/>
          <w:lang w:val="es-MX"/>
        </w:rPr>
        <w:t>Hay que t</w:t>
      </w:r>
      <w:r>
        <w:rPr>
          <w:b w:val="0"/>
          <w:bCs/>
          <w:color w:val="646468"/>
          <w:sz w:val="22"/>
          <w:szCs w:val="6"/>
          <w:lang w:val="es-MX"/>
        </w:rPr>
        <w:t>omar en cuenta que los términos “distanciamiento social” y “autoaislamiento” son diferentes en significado</w:t>
      </w:r>
      <w:r w:rsidR="00652989">
        <w:rPr>
          <w:b w:val="0"/>
          <w:bCs/>
          <w:color w:val="646468"/>
          <w:sz w:val="22"/>
          <w:szCs w:val="6"/>
          <w:lang w:val="es-MX"/>
        </w:rPr>
        <w:t>. E</w:t>
      </w:r>
      <w:r>
        <w:rPr>
          <w:b w:val="0"/>
          <w:bCs/>
          <w:color w:val="646468"/>
          <w:sz w:val="22"/>
          <w:szCs w:val="6"/>
          <w:lang w:val="es-MX"/>
        </w:rPr>
        <w:t xml:space="preserve">n el primero, hay que mantener únicamente la distancia para evitar la propagación del virus, mientras </w:t>
      </w:r>
      <w:r w:rsidR="00785B29">
        <w:rPr>
          <w:b w:val="0"/>
          <w:bCs/>
          <w:color w:val="646468"/>
          <w:sz w:val="22"/>
          <w:szCs w:val="6"/>
          <w:lang w:val="es-MX"/>
        </w:rPr>
        <w:t xml:space="preserve">que, </w:t>
      </w:r>
      <w:r>
        <w:rPr>
          <w:b w:val="0"/>
          <w:bCs/>
          <w:color w:val="646468"/>
          <w:sz w:val="22"/>
          <w:szCs w:val="6"/>
          <w:lang w:val="es-MX"/>
        </w:rPr>
        <w:t xml:space="preserve">en el </w:t>
      </w:r>
      <w:r w:rsidR="00652989">
        <w:rPr>
          <w:b w:val="0"/>
          <w:bCs/>
          <w:color w:val="646468"/>
          <w:sz w:val="22"/>
          <w:szCs w:val="6"/>
          <w:lang w:val="es-MX"/>
        </w:rPr>
        <w:t>segundo</w:t>
      </w:r>
      <w:r>
        <w:rPr>
          <w:b w:val="0"/>
          <w:bCs/>
          <w:color w:val="646468"/>
          <w:sz w:val="22"/>
          <w:szCs w:val="6"/>
          <w:lang w:val="es-MX"/>
        </w:rPr>
        <w:t>, deberás permanecer alejado hasta de los miembros de tu familia, sin visitas</w:t>
      </w:r>
      <w:r w:rsidR="00652989">
        <w:rPr>
          <w:b w:val="0"/>
          <w:bCs/>
          <w:color w:val="646468"/>
          <w:sz w:val="22"/>
          <w:szCs w:val="6"/>
          <w:lang w:val="es-MX"/>
        </w:rPr>
        <w:t>,</w:t>
      </w:r>
      <w:r>
        <w:rPr>
          <w:b w:val="0"/>
          <w:bCs/>
          <w:color w:val="646468"/>
          <w:sz w:val="22"/>
          <w:szCs w:val="6"/>
          <w:lang w:val="es-MX"/>
        </w:rPr>
        <w:t xml:space="preserve"> para evitar la propagación del virus. </w:t>
      </w:r>
    </w:p>
    <w:p w14:paraId="67D1DCB1" w14:textId="761A5AF6" w:rsidR="0074238B" w:rsidRPr="001E69E8" w:rsidRDefault="0014237A" w:rsidP="00200D01">
      <w:pPr>
        <w:pStyle w:val="Ttulo2"/>
        <w:jc w:val="both"/>
        <w:rPr>
          <w:rStyle w:val="Referenciasutil"/>
          <w:color w:val="646468"/>
          <w:sz w:val="22"/>
          <w:szCs w:val="6"/>
          <w:lang w:val="es-MX"/>
        </w:rPr>
      </w:pPr>
      <w:r w:rsidRPr="0014237A">
        <w:rPr>
          <w:b w:val="0"/>
          <w:bCs/>
          <w:color w:val="646468"/>
          <w:sz w:val="22"/>
          <w:szCs w:val="6"/>
          <w:lang w:val="es-MX"/>
        </w:rPr>
        <w:t xml:space="preserve"> </w:t>
      </w:r>
      <w:r>
        <w:rPr>
          <w:b w:val="0"/>
          <w:bCs/>
          <w:color w:val="646468"/>
          <w:sz w:val="22"/>
          <w:szCs w:val="6"/>
          <w:lang w:val="es-MX"/>
        </w:rPr>
        <w:t>Experimentar estas dos condiciones a las que el ser humano no está acostumbrado</w:t>
      </w:r>
      <w:r w:rsidR="00A36E8C">
        <w:rPr>
          <w:b w:val="0"/>
          <w:bCs/>
          <w:color w:val="646468"/>
          <w:sz w:val="22"/>
          <w:szCs w:val="6"/>
          <w:lang w:val="es-MX"/>
        </w:rPr>
        <w:t>,</w:t>
      </w:r>
      <w:r>
        <w:rPr>
          <w:b w:val="0"/>
          <w:bCs/>
          <w:color w:val="646468"/>
          <w:sz w:val="22"/>
          <w:szCs w:val="6"/>
          <w:lang w:val="es-MX"/>
        </w:rPr>
        <w:t xml:space="preserve"> puede resultar estresante, lo que puede impactar negativamente en el bienestar físico y mental</w:t>
      </w:r>
      <w:r w:rsidR="00A36E8C">
        <w:rPr>
          <w:b w:val="0"/>
          <w:bCs/>
          <w:color w:val="646468"/>
          <w:sz w:val="22"/>
          <w:szCs w:val="6"/>
          <w:lang w:val="es-MX"/>
        </w:rPr>
        <w:t>.</w:t>
      </w:r>
      <w:r>
        <w:rPr>
          <w:b w:val="0"/>
          <w:bCs/>
          <w:color w:val="646468"/>
          <w:sz w:val="22"/>
          <w:szCs w:val="6"/>
          <w:lang w:val="es-MX"/>
        </w:rPr>
        <w:t xml:space="preserve"> </w:t>
      </w:r>
      <w:r w:rsidR="00A36E8C">
        <w:rPr>
          <w:b w:val="0"/>
          <w:bCs/>
          <w:color w:val="646468"/>
          <w:sz w:val="22"/>
          <w:szCs w:val="6"/>
          <w:lang w:val="es-MX"/>
        </w:rPr>
        <w:t>Por ello, te enlistamos una</w:t>
      </w:r>
      <w:r w:rsidR="00652989">
        <w:rPr>
          <w:b w:val="0"/>
          <w:bCs/>
          <w:color w:val="646468"/>
          <w:sz w:val="22"/>
          <w:szCs w:val="6"/>
          <w:lang w:val="es-MX"/>
        </w:rPr>
        <w:t>s</w:t>
      </w:r>
      <w:r w:rsidR="00A36E8C">
        <w:rPr>
          <w:b w:val="0"/>
          <w:bCs/>
          <w:color w:val="646468"/>
          <w:sz w:val="22"/>
          <w:szCs w:val="6"/>
          <w:lang w:val="es-MX"/>
        </w:rPr>
        <w:t xml:space="preserve"> estrategias que </w:t>
      </w:r>
      <w:r w:rsidR="00A36E8C">
        <w:rPr>
          <w:b w:val="0"/>
          <w:bCs/>
          <w:color w:val="646468"/>
          <w:sz w:val="22"/>
          <w:szCs w:val="6"/>
          <w:lang w:val="es-MX"/>
        </w:rPr>
        <w:t>puedes seguir para mantenerte activo física y mentalmente.</w:t>
      </w:r>
    </w:p>
    <w:p w14:paraId="127ABE2C" w14:textId="03EAA51A" w:rsidR="00B6608F" w:rsidRPr="0014237A" w:rsidRDefault="0014237A" w:rsidP="00FA232D">
      <w:pPr>
        <w:pStyle w:val="Ttulo2"/>
        <w:spacing w:before="360" w:after="120"/>
        <w:jc w:val="both"/>
        <w:rPr>
          <w:rStyle w:val="Referenciasutil"/>
          <w:b/>
          <w:bCs w:val="0"/>
          <w:szCs w:val="13"/>
          <w:lang w:val="es-MX"/>
        </w:rPr>
      </w:pPr>
      <w:r w:rsidRPr="00B03634">
        <w:rPr>
          <w:noProof/>
          <w:lang w:val="en-GB"/>
        </w:rPr>
        <w:drawing>
          <wp:anchor distT="0" distB="0" distL="114300" distR="114300" simplePos="0" relativeHeight="251686912" behindDoc="0" locked="0" layoutInCell="1" allowOverlap="1" wp14:anchorId="42CADAF6" wp14:editId="59843DEE">
            <wp:simplePos x="0" y="0"/>
            <wp:positionH relativeFrom="margin">
              <wp:align>right</wp:align>
            </wp:positionH>
            <wp:positionV relativeFrom="paragraph">
              <wp:posOffset>643422</wp:posOffset>
            </wp:positionV>
            <wp:extent cx="2653030" cy="2152015"/>
            <wp:effectExtent l="0" t="0" r="0" b="63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9"/>
                    <a:stretch/>
                  </pic:blipFill>
                  <pic:spPr bwMode="auto">
                    <a:xfrm>
                      <a:off x="0" y="0"/>
                      <a:ext cx="265303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549DD" w:rsidRPr="0014237A">
        <w:rPr>
          <w:rStyle w:val="Referenciasutil"/>
          <w:b/>
          <w:bCs w:val="0"/>
          <w:szCs w:val="13"/>
          <w:lang w:val="es-MX"/>
        </w:rPr>
        <w:t>MA</w:t>
      </w:r>
      <w:r w:rsidRPr="0014237A">
        <w:rPr>
          <w:rStyle w:val="Referenciasutil"/>
          <w:b/>
          <w:bCs w:val="0"/>
          <w:szCs w:val="13"/>
          <w:lang w:val="es-MX"/>
        </w:rPr>
        <w:t>NTÉN UN ESTILO DE V</w:t>
      </w:r>
      <w:r>
        <w:rPr>
          <w:rStyle w:val="Referenciasutil"/>
          <w:b/>
          <w:bCs w:val="0"/>
          <w:szCs w:val="13"/>
          <w:lang w:val="es-MX"/>
        </w:rPr>
        <w:t>IDA SALUDABLE</w:t>
      </w:r>
    </w:p>
    <w:p w14:paraId="139A7681" w14:textId="2EB35065" w:rsidR="001E69E8" w:rsidRPr="001E69E8" w:rsidRDefault="00652989" w:rsidP="001E69E8">
      <w:pPr>
        <w:pStyle w:val="Ttulo1"/>
        <w:spacing w:after="80"/>
        <w:jc w:val="both"/>
        <w:rPr>
          <w:iCs/>
          <w:sz w:val="20"/>
          <w:szCs w:val="20"/>
          <w:lang w:val="es-MX"/>
        </w:rPr>
      </w:pPr>
      <w:r>
        <w:rPr>
          <w:sz w:val="22"/>
          <w:szCs w:val="20"/>
          <w:lang w:val="es-MX"/>
        </w:rPr>
        <w:t>D</w:t>
      </w:r>
      <w:r w:rsidR="007762A4">
        <w:rPr>
          <w:sz w:val="22"/>
          <w:szCs w:val="20"/>
          <w:lang w:val="es-MX"/>
        </w:rPr>
        <w:t>eberás</w:t>
      </w:r>
      <w:r w:rsidR="001E69E8" w:rsidRPr="006F487D">
        <w:rPr>
          <w:sz w:val="22"/>
          <w:szCs w:val="20"/>
          <w:lang w:val="es-MX"/>
        </w:rPr>
        <w:t xml:space="preserve"> cuidar</w:t>
      </w:r>
      <w:r w:rsidR="001E69E8">
        <w:rPr>
          <w:sz w:val="22"/>
          <w:szCs w:val="20"/>
          <w:lang w:val="es-MX"/>
        </w:rPr>
        <w:t xml:space="preserve"> más la mente y el cuerpo en momentos de estrés, te recomendamos:</w:t>
      </w:r>
    </w:p>
    <w:p w14:paraId="7A1A2E3F" w14:textId="77777777" w:rsidR="001E69E8" w:rsidRPr="006F487D" w:rsidRDefault="001E69E8" w:rsidP="001E69E8">
      <w:pPr>
        <w:pStyle w:val="Ttulo1"/>
        <w:numPr>
          <w:ilvl w:val="0"/>
          <w:numId w:val="5"/>
        </w:numPr>
        <w:spacing w:after="80"/>
        <w:ind w:left="567" w:hanging="357"/>
        <w:jc w:val="both"/>
        <w:rPr>
          <w:iCs/>
          <w:sz w:val="20"/>
          <w:szCs w:val="20"/>
          <w:lang w:val="es-MX"/>
        </w:rPr>
      </w:pPr>
      <w:r w:rsidRPr="006F487D">
        <w:rPr>
          <w:sz w:val="22"/>
          <w:szCs w:val="20"/>
          <w:lang w:val="es-MX"/>
        </w:rPr>
        <w:t>Comer alimentos saludables y n</w:t>
      </w:r>
      <w:r>
        <w:rPr>
          <w:sz w:val="22"/>
          <w:szCs w:val="20"/>
          <w:lang w:val="es-MX"/>
        </w:rPr>
        <w:t>utritivos</w:t>
      </w:r>
    </w:p>
    <w:p w14:paraId="596D16FA" w14:textId="77777777" w:rsidR="001E69E8" w:rsidRPr="006F487D" w:rsidRDefault="001E69E8" w:rsidP="001E69E8">
      <w:pPr>
        <w:pStyle w:val="Ttulo1"/>
        <w:numPr>
          <w:ilvl w:val="0"/>
          <w:numId w:val="5"/>
        </w:numPr>
        <w:spacing w:after="80"/>
        <w:ind w:left="567" w:hanging="357"/>
        <w:jc w:val="both"/>
        <w:rPr>
          <w:iCs/>
          <w:sz w:val="20"/>
          <w:szCs w:val="20"/>
          <w:lang w:val="es-MX"/>
        </w:rPr>
      </w:pPr>
      <w:r w:rsidRPr="006F487D">
        <w:rPr>
          <w:sz w:val="22"/>
          <w:szCs w:val="20"/>
          <w:lang w:val="es-MX"/>
        </w:rPr>
        <w:t>Beber abundante agua para o</w:t>
      </w:r>
      <w:r>
        <w:rPr>
          <w:sz w:val="22"/>
          <w:szCs w:val="20"/>
          <w:lang w:val="es-MX"/>
        </w:rPr>
        <w:t>xigenar correctamente el cuerpo</w:t>
      </w:r>
    </w:p>
    <w:p w14:paraId="49176AD5" w14:textId="5551B453" w:rsidR="001E69E8" w:rsidRPr="00B03634" w:rsidRDefault="001E69E8" w:rsidP="001E69E8">
      <w:pPr>
        <w:pStyle w:val="Ttulo1"/>
        <w:numPr>
          <w:ilvl w:val="0"/>
          <w:numId w:val="5"/>
        </w:numPr>
        <w:spacing w:after="80"/>
        <w:ind w:left="567" w:hanging="357"/>
        <w:jc w:val="both"/>
        <w:rPr>
          <w:iCs/>
          <w:sz w:val="20"/>
          <w:szCs w:val="20"/>
          <w:lang w:val="en-GB"/>
        </w:rPr>
      </w:pPr>
      <w:r>
        <w:rPr>
          <w:sz w:val="22"/>
          <w:szCs w:val="20"/>
          <w:lang w:val="en-GB"/>
        </w:rPr>
        <w:t>Mantener</w:t>
      </w:r>
      <w:r w:rsidR="00652989">
        <w:rPr>
          <w:sz w:val="22"/>
          <w:szCs w:val="20"/>
          <w:lang w:val="en-GB"/>
        </w:rPr>
        <w:t>t</w:t>
      </w:r>
      <w:r>
        <w:rPr>
          <w:sz w:val="22"/>
          <w:szCs w:val="20"/>
          <w:lang w:val="en-GB"/>
        </w:rPr>
        <w:t>e físicamente activo</w:t>
      </w:r>
    </w:p>
    <w:p w14:paraId="226A4A71" w14:textId="2952ACFD" w:rsidR="001E69E8" w:rsidRPr="00B03634" w:rsidRDefault="001E69E8" w:rsidP="001E69E8">
      <w:pPr>
        <w:pStyle w:val="Ttulo1"/>
        <w:numPr>
          <w:ilvl w:val="0"/>
          <w:numId w:val="5"/>
        </w:numPr>
        <w:spacing w:after="80"/>
        <w:ind w:left="567" w:hanging="357"/>
        <w:jc w:val="both"/>
        <w:rPr>
          <w:iCs/>
          <w:sz w:val="20"/>
          <w:szCs w:val="20"/>
          <w:lang w:val="en-GB"/>
        </w:rPr>
      </w:pPr>
      <w:r>
        <w:rPr>
          <w:sz w:val="22"/>
          <w:szCs w:val="20"/>
          <w:lang w:val="en-GB"/>
        </w:rPr>
        <w:t>Realizar actividades de rela</w:t>
      </w:r>
      <w:r w:rsidR="007762A4">
        <w:rPr>
          <w:sz w:val="22"/>
          <w:szCs w:val="20"/>
          <w:lang w:val="en-GB"/>
        </w:rPr>
        <w:t>jació</w:t>
      </w:r>
      <w:r>
        <w:rPr>
          <w:sz w:val="22"/>
          <w:szCs w:val="20"/>
          <w:lang w:val="en-GB"/>
        </w:rPr>
        <w:t>n</w:t>
      </w:r>
    </w:p>
    <w:p w14:paraId="11014454" w14:textId="0DB2AE95" w:rsidR="00252E57" w:rsidRPr="001E69E8" w:rsidRDefault="001E69E8" w:rsidP="00200D01">
      <w:pPr>
        <w:pStyle w:val="Ttulo1"/>
        <w:numPr>
          <w:ilvl w:val="0"/>
          <w:numId w:val="5"/>
        </w:numPr>
        <w:spacing w:after="120"/>
        <w:ind w:left="567" w:hanging="357"/>
        <w:jc w:val="both"/>
        <w:rPr>
          <w:iCs/>
          <w:sz w:val="20"/>
          <w:szCs w:val="20"/>
          <w:lang w:val="es-MX"/>
        </w:rPr>
      </w:pPr>
      <w:r w:rsidRPr="001E69E8">
        <w:rPr>
          <w:sz w:val="22"/>
          <w:szCs w:val="20"/>
          <w:lang w:val="es-MX"/>
        </w:rPr>
        <w:t>Mantener el contacto con f</w:t>
      </w:r>
      <w:r>
        <w:rPr>
          <w:sz w:val="22"/>
          <w:szCs w:val="20"/>
          <w:lang w:val="es-MX"/>
        </w:rPr>
        <w:t>amilia y amigos</w:t>
      </w:r>
    </w:p>
    <w:p w14:paraId="067BAE3C" w14:textId="3D33D1F1" w:rsidR="00A47564" w:rsidRPr="00B44D56" w:rsidRDefault="00A47564" w:rsidP="00A47564">
      <w:pPr>
        <w:pStyle w:val="Ttulo1"/>
        <w:jc w:val="both"/>
        <w:rPr>
          <w:iCs/>
          <w:sz w:val="20"/>
          <w:szCs w:val="20"/>
          <w:lang w:val="es-MX"/>
        </w:rPr>
      </w:pPr>
      <w:r w:rsidRPr="00B44D56">
        <w:rPr>
          <w:sz w:val="22"/>
          <w:szCs w:val="20"/>
          <w:lang w:val="es-MX"/>
        </w:rPr>
        <w:t>Es importante no tomar m</w:t>
      </w:r>
      <w:r>
        <w:rPr>
          <w:sz w:val="22"/>
          <w:szCs w:val="20"/>
          <w:lang w:val="es-MX"/>
        </w:rPr>
        <w:t xml:space="preserve">edidas extremas distintas a las recomendadas, ya que podrían empeorar </w:t>
      </w:r>
      <w:r w:rsidR="007762A4">
        <w:rPr>
          <w:sz w:val="22"/>
          <w:szCs w:val="20"/>
          <w:lang w:val="es-MX"/>
        </w:rPr>
        <w:t>tu bienestar.</w:t>
      </w:r>
      <w:r w:rsidRPr="00B44D56">
        <w:rPr>
          <w:rStyle w:val="nfasissutil"/>
          <w:sz w:val="20"/>
          <w:szCs w:val="20"/>
          <w:lang w:val="es-MX"/>
        </w:rPr>
        <w:br/>
      </w:r>
    </w:p>
    <w:p w14:paraId="33325328" w14:textId="725D69D3" w:rsidR="00193036" w:rsidRPr="00A47564" w:rsidRDefault="00A47564" w:rsidP="008F7979">
      <w:pPr>
        <w:pStyle w:val="Ttulo2"/>
        <w:spacing w:before="120" w:after="120"/>
        <w:jc w:val="both"/>
        <w:rPr>
          <w:rStyle w:val="Referenciasutil"/>
          <w:b/>
          <w:bCs w:val="0"/>
          <w:lang w:val="es-MX"/>
        </w:rPr>
      </w:pPr>
      <w:r w:rsidRPr="00A47564">
        <w:rPr>
          <w:rStyle w:val="Referenciasutil"/>
          <w:b/>
          <w:bCs w:val="0"/>
          <w:lang w:val="es-MX"/>
        </w:rPr>
        <w:t>LIMITA EL ESTRÉS Y F</w:t>
      </w:r>
      <w:r>
        <w:rPr>
          <w:rStyle w:val="Referenciasutil"/>
          <w:b/>
          <w:bCs w:val="0"/>
          <w:lang w:val="es-MX"/>
        </w:rPr>
        <w:t>ORTALECE TU SISTEMA INMUNOLÓGICO</w:t>
      </w:r>
    </w:p>
    <w:p w14:paraId="3AB9E90A" w14:textId="5D3A1893" w:rsidR="00A47564" w:rsidRPr="005D4DF3" w:rsidRDefault="00A47564" w:rsidP="00A47564">
      <w:pPr>
        <w:pStyle w:val="Citadestacada"/>
        <w:jc w:val="both"/>
        <w:rPr>
          <w:iCs/>
          <w:sz w:val="22"/>
          <w:lang w:val="es-MX"/>
        </w:rPr>
      </w:pPr>
      <w:r w:rsidRPr="005D4DF3">
        <w:rPr>
          <w:rStyle w:val="nfasissutil"/>
          <w:lang w:val="es-MX"/>
        </w:rPr>
        <w:lastRenderedPageBreak/>
        <w:t>El Sistema inmunológico requiere d</w:t>
      </w:r>
      <w:r>
        <w:rPr>
          <w:rStyle w:val="nfasissutil"/>
          <w:lang w:val="es-MX"/>
        </w:rPr>
        <w:t xml:space="preserve">e equilibrio y armonía para funcionar correctamente, el estrés excesivo puede tener un impacto negativo en su funcionamiento, por ello, es </w:t>
      </w:r>
      <w:r w:rsidR="00C01A6C">
        <w:rPr>
          <w:rStyle w:val="nfasissutil"/>
          <w:lang w:val="es-MX"/>
        </w:rPr>
        <w:t>primordial</w:t>
      </w:r>
      <w:r>
        <w:rPr>
          <w:rStyle w:val="nfasissutil"/>
          <w:lang w:val="es-MX"/>
        </w:rPr>
        <w:t xml:space="preserve"> </w:t>
      </w:r>
      <w:r w:rsidR="00652989">
        <w:rPr>
          <w:rStyle w:val="nfasissutil"/>
          <w:lang w:val="es-MX"/>
        </w:rPr>
        <w:t>llevar</w:t>
      </w:r>
      <w:r>
        <w:rPr>
          <w:rStyle w:val="nfasissutil"/>
          <w:lang w:val="es-MX"/>
        </w:rPr>
        <w:t xml:space="preserve"> una dieta rica en frutas, bayas y verduras </w:t>
      </w:r>
      <w:r w:rsidR="00652989">
        <w:rPr>
          <w:rStyle w:val="nfasissutil"/>
          <w:lang w:val="es-MX"/>
        </w:rPr>
        <w:t>alt</w:t>
      </w:r>
      <w:r>
        <w:rPr>
          <w:rStyle w:val="nfasissutil"/>
          <w:lang w:val="es-MX"/>
        </w:rPr>
        <w:t>as en vitaminas, minerales, fitonutrientes fibra y otros compuestos bioactivos que ayudan a combatir el estrés oxidativo, mantener el intestino sano y re</w:t>
      </w:r>
      <w:r w:rsidR="007953A1">
        <w:rPr>
          <w:rStyle w:val="nfasissutil"/>
          <w:lang w:val="es-MX"/>
        </w:rPr>
        <w:t>forzar</w:t>
      </w:r>
      <w:r>
        <w:rPr>
          <w:rStyle w:val="nfasissutil"/>
          <w:lang w:val="es-MX"/>
        </w:rPr>
        <w:t xml:space="preserve"> la</w:t>
      </w:r>
      <w:r w:rsidR="007953A1">
        <w:rPr>
          <w:rStyle w:val="nfasissutil"/>
          <w:lang w:val="es-MX"/>
        </w:rPr>
        <w:t>s</w:t>
      </w:r>
      <w:r>
        <w:rPr>
          <w:rStyle w:val="nfasissutil"/>
          <w:lang w:val="es-MX"/>
        </w:rPr>
        <w:t xml:space="preserve"> defensa</w:t>
      </w:r>
      <w:r w:rsidR="007953A1">
        <w:rPr>
          <w:rStyle w:val="nfasissutil"/>
          <w:lang w:val="es-MX"/>
        </w:rPr>
        <w:t>s</w:t>
      </w:r>
      <w:r>
        <w:rPr>
          <w:rStyle w:val="nfasissutil"/>
          <w:lang w:val="es-MX"/>
        </w:rPr>
        <w:t xml:space="preserve"> inmunológica</w:t>
      </w:r>
      <w:r w:rsidR="007953A1">
        <w:rPr>
          <w:rStyle w:val="nfasissutil"/>
          <w:lang w:val="es-MX"/>
        </w:rPr>
        <w:t>s</w:t>
      </w:r>
      <w:r>
        <w:rPr>
          <w:rStyle w:val="nfasissutil"/>
          <w:lang w:val="es-MX"/>
        </w:rPr>
        <w:t xml:space="preserve">. </w:t>
      </w:r>
    </w:p>
    <w:p w14:paraId="092DEE71" w14:textId="52438E41" w:rsidR="00A47564" w:rsidRPr="00E83533" w:rsidRDefault="00A47564" w:rsidP="00A47564">
      <w:pPr>
        <w:pStyle w:val="Citadestacada"/>
        <w:jc w:val="both"/>
        <w:rPr>
          <w:iCs/>
          <w:sz w:val="22"/>
          <w:lang w:val="es-MX"/>
        </w:rPr>
      </w:pPr>
      <w:r w:rsidRPr="005D4DF3">
        <w:rPr>
          <w:rStyle w:val="nfasissutil"/>
          <w:lang w:val="es-MX"/>
        </w:rPr>
        <w:t>No existe un sustituto p</w:t>
      </w:r>
      <w:r>
        <w:rPr>
          <w:rStyle w:val="nfasissutil"/>
          <w:lang w:val="es-MX"/>
        </w:rPr>
        <w:t xml:space="preserve">ara una dieta saludable, pero los suplementos alimenticios pueden ayudar a mantener una ingesta adecuada de ciertos nutrientes en momentos de estrés o cuando estamos un poco agotados. </w:t>
      </w:r>
      <w:r w:rsidRPr="00E83533">
        <w:rPr>
          <w:rStyle w:val="nfasissutil"/>
          <w:lang w:val="es-MX"/>
        </w:rPr>
        <w:t>Los productos Wellness by Oriflame están para ayudarte a v</w:t>
      </w:r>
      <w:r>
        <w:rPr>
          <w:rStyle w:val="nfasissutil"/>
          <w:lang w:val="es-MX"/>
        </w:rPr>
        <w:t>ivir un estilo de vida saludabl</w:t>
      </w:r>
      <w:r w:rsidR="007953A1">
        <w:rPr>
          <w:rStyle w:val="nfasissutil"/>
          <w:lang w:val="es-MX"/>
        </w:rPr>
        <w:t xml:space="preserve">e, </w:t>
      </w:r>
      <w:r>
        <w:rPr>
          <w:rStyle w:val="nfasissutil"/>
          <w:lang w:val="es-MX"/>
        </w:rPr>
        <w:t>mantener el bienestar diario</w:t>
      </w:r>
      <w:r w:rsidR="008768B6">
        <w:rPr>
          <w:rStyle w:val="nfasissutil"/>
          <w:lang w:val="es-MX"/>
        </w:rPr>
        <w:t xml:space="preserve"> y fortalecer tu sistema inmunológico con: multivitaminas y minerales (hombre/mujer), extracto de astaxantina y arándano.</w:t>
      </w:r>
    </w:p>
    <w:p w14:paraId="043AEC46" w14:textId="7C73C55F" w:rsidR="00B6608F" w:rsidRPr="008768B6" w:rsidRDefault="00B6608F" w:rsidP="008768B6">
      <w:pPr>
        <w:pStyle w:val="Citadestacada"/>
        <w:spacing w:after="120"/>
        <w:jc w:val="both"/>
        <w:rPr>
          <w:rStyle w:val="nfasissutil"/>
          <w:lang w:val="es-MX"/>
        </w:rPr>
      </w:pPr>
    </w:p>
    <w:p w14:paraId="6386E94F" w14:textId="0C1AB975" w:rsidR="00B6608F" w:rsidRPr="00D36962" w:rsidRDefault="005E7FBE" w:rsidP="002C0ECA">
      <w:pPr>
        <w:pStyle w:val="Ttulo2"/>
        <w:spacing w:before="360" w:after="120"/>
        <w:jc w:val="both"/>
        <w:rPr>
          <w:rStyle w:val="nfasissutil"/>
          <w:iCs w:val="0"/>
          <w:sz w:val="32"/>
          <w:szCs w:val="32"/>
          <w:lang w:val="es-MX"/>
        </w:rPr>
      </w:pPr>
      <w:r w:rsidRPr="00B03634">
        <w:rPr>
          <w:i/>
          <w:iCs/>
          <w:noProof/>
          <w:sz w:val="20"/>
          <w:szCs w:val="18"/>
          <w:lang w:val="en-GB"/>
        </w:rPr>
        <w:drawing>
          <wp:anchor distT="0" distB="0" distL="114300" distR="114300" simplePos="0" relativeHeight="251687936" behindDoc="0" locked="0" layoutInCell="1" allowOverlap="1" wp14:anchorId="099A0A65" wp14:editId="62059443">
            <wp:simplePos x="0" y="0"/>
            <wp:positionH relativeFrom="column">
              <wp:align>right</wp:align>
            </wp:positionH>
            <wp:positionV relativeFrom="paragraph">
              <wp:posOffset>1611375</wp:posOffset>
            </wp:positionV>
            <wp:extent cx="2653030" cy="1768475"/>
            <wp:effectExtent l="0" t="0" r="0" b="3175"/>
            <wp:wrapSquare wrapText="bothSides"/>
            <wp:docPr id="3" name="Picture 3" descr="A picture containing outdoor, person, sport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90263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3D0B" w:rsidRPr="00B03634">
        <w:rPr>
          <w:noProof/>
          <w:lang w:val="en-GB"/>
        </w:rPr>
        <w:drawing>
          <wp:anchor distT="0" distB="0" distL="114300" distR="114300" simplePos="0" relativeHeight="251688960" behindDoc="0" locked="0" layoutInCell="1" allowOverlap="1" wp14:anchorId="316B2E8D" wp14:editId="74929174">
            <wp:simplePos x="0" y="0"/>
            <wp:positionH relativeFrom="column">
              <wp:align>right</wp:align>
            </wp:positionH>
            <wp:positionV relativeFrom="paragraph">
              <wp:posOffset>482070</wp:posOffset>
            </wp:positionV>
            <wp:extent cx="2653030" cy="131699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D0B" w:rsidRPr="00D36962">
        <w:rPr>
          <w:rStyle w:val="nfasissutil"/>
          <w:iCs w:val="0"/>
          <w:sz w:val="32"/>
          <w:szCs w:val="32"/>
          <w:lang w:val="es-MX"/>
        </w:rPr>
        <w:t>ESTRATEGIAS DE SOPORTE</w:t>
      </w:r>
    </w:p>
    <w:p w14:paraId="49B15829" w14:textId="1CA18570" w:rsidR="008549DD" w:rsidRPr="00645CEF" w:rsidRDefault="00645CEF" w:rsidP="00200D01">
      <w:pPr>
        <w:pStyle w:val="Sinespaciado"/>
        <w:spacing w:after="120"/>
        <w:jc w:val="both"/>
        <w:rPr>
          <w:rStyle w:val="nfasissutil"/>
          <w:i w:val="0"/>
          <w:iCs w:val="0"/>
          <w:lang w:val="es-MX"/>
        </w:rPr>
      </w:pPr>
      <w:r w:rsidRPr="00645CEF">
        <w:rPr>
          <w:rStyle w:val="nfasissutil"/>
          <w:i w:val="0"/>
          <w:iCs w:val="0"/>
          <w:lang w:val="es-MX"/>
        </w:rPr>
        <w:t>Hay varias actividades que pue</w:t>
      </w:r>
      <w:r>
        <w:rPr>
          <w:rStyle w:val="nfasissutil"/>
          <w:i w:val="0"/>
          <w:iCs w:val="0"/>
          <w:lang w:val="es-MX"/>
        </w:rPr>
        <w:t>des hacer para permanecer saludable física y mentalmente d</w:t>
      </w:r>
      <w:r w:rsidRPr="00645CEF">
        <w:rPr>
          <w:rStyle w:val="nfasissutil"/>
          <w:i w:val="0"/>
          <w:iCs w:val="0"/>
          <w:lang w:val="es-MX"/>
        </w:rPr>
        <w:t>urante el distanciamiento social</w:t>
      </w:r>
      <w:r w:rsidR="008549DD" w:rsidRPr="00645CEF">
        <w:rPr>
          <w:rStyle w:val="nfasissutil"/>
          <w:i w:val="0"/>
          <w:iCs w:val="0"/>
          <w:lang w:val="es-MX"/>
        </w:rPr>
        <w:t xml:space="preserve">: </w:t>
      </w:r>
    </w:p>
    <w:p w14:paraId="62D877BC" w14:textId="5A1375E8" w:rsidR="008549DD" w:rsidRPr="00223438" w:rsidRDefault="00223438" w:rsidP="00200D01">
      <w:pPr>
        <w:pStyle w:val="Sinespaciado"/>
        <w:numPr>
          <w:ilvl w:val="0"/>
          <w:numId w:val="3"/>
        </w:numPr>
        <w:spacing w:after="120"/>
        <w:ind w:left="567"/>
        <w:jc w:val="both"/>
        <w:rPr>
          <w:rStyle w:val="nfasissutil"/>
          <w:i w:val="0"/>
          <w:iCs w:val="0"/>
          <w:lang w:val="es-MX"/>
        </w:rPr>
      </w:pPr>
      <w:r w:rsidRPr="00223438">
        <w:rPr>
          <w:rStyle w:val="nfasissutil"/>
          <w:i w:val="0"/>
          <w:iCs w:val="0"/>
          <w:lang w:val="es-MX"/>
        </w:rPr>
        <w:t>Trata de mantener tus h</w:t>
      </w:r>
      <w:r>
        <w:rPr>
          <w:rStyle w:val="nfasissutil"/>
          <w:i w:val="0"/>
          <w:iCs w:val="0"/>
          <w:lang w:val="es-MX"/>
        </w:rPr>
        <w:t>orarios en la medida de lo posible, principalmente los de comida y rutina de sueño.</w:t>
      </w:r>
    </w:p>
    <w:p w14:paraId="6DA732A4" w14:textId="3CAE189E" w:rsidR="008549DD" w:rsidRPr="00223438" w:rsidRDefault="00223438" w:rsidP="00200D01">
      <w:pPr>
        <w:pStyle w:val="Sinespaciado"/>
        <w:numPr>
          <w:ilvl w:val="0"/>
          <w:numId w:val="3"/>
        </w:numPr>
        <w:spacing w:after="160" w:line="259" w:lineRule="auto"/>
        <w:ind w:left="567"/>
        <w:jc w:val="both"/>
        <w:rPr>
          <w:rStyle w:val="nfasissutil"/>
          <w:i w:val="0"/>
          <w:iCs w:val="0"/>
          <w:lang w:val="es-MX"/>
        </w:rPr>
      </w:pPr>
      <w:r w:rsidRPr="00223438">
        <w:rPr>
          <w:rStyle w:val="nfasissutil"/>
          <w:i w:val="0"/>
          <w:iCs w:val="0"/>
          <w:lang w:val="es-MX"/>
        </w:rPr>
        <w:t>Intenta salir unos minutos durante el día, aunque se</w:t>
      </w:r>
      <w:r>
        <w:rPr>
          <w:rStyle w:val="nfasissutil"/>
          <w:i w:val="0"/>
          <w:iCs w:val="0"/>
          <w:lang w:val="es-MX"/>
        </w:rPr>
        <w:t xml:space="preserve">a a tu jardín o terraza, la luz del día ayudará </w:t>
      </w:r>
      <w:r w:rsidR="0079281A">
        <w:rPr>
          <w:rStyle w:val="nfasissutil"/>
          <w:i w:val="0"/>
          <w:iCs w:val="0"/>
          <w:lang w:val="es-MX"/>
        </w:rPr>
        <w:t>a</w:t>
      </w:r>
      <w:r>
        <w:rPr>
          <w:rStyle w:val="nfasissutil"/>
          <w:i w:val="0"/>
          <w:iCs w:val="0"/>
          <w:lang w:val="es-MX"/>
        </w:rPr>
        <w:t xml:space="preserve"> mantenerte despierto</w:t>
      </w:r>
      <w:r w:rsidR="0079281A">
        <w:rPr>
          <w:rStyle w:val="nfasissutil"/>
          <w:i w:val="0"/>
          <w:iCs w:val="0"/>
          <w:lang w:val="es-MX"/>
        </w:rPr>
        <w:t xml:space="preserve"> durante el día</w:t>
      </w:r>
      <w:r>
        <w:rPr>
          <w:rStyle w:val="nfasissutil"/>
          <w:i w:val="0"/>
          <w:iCs w:val="0"/>
          <w:lang w:val="es-MX"/>
        </w:rPr>
        <w:t xml:space="preserve"> y cansado para la noche.</w:t>
      </w:r>
      <w:r w:rsidR="008549DD" w:rsidRPr="00223438">
        <w:rPr>
          <w:rStyle w:val="nfasissutil"/>
          <w:i w:val="0"/>
          <w:iCs w:val="0"/>
          <w:lang w:val="es-MX"/>
        </w:rPr>
        <w:t xml:space="preserve"> </w:t>
      </w:r>
    </w:p>
    <w:p w14:paraId="5B564DFE" w14:textId="1175B20E" w:rsidR="008549DD" w:rsidRPr="00B90421" w:rsidRDefault="00B90421" w:rsidP="00200D01">
      <w:pPr>
        <w:pStyle w:val="Sinespaciado"/>
        <w:numPr>
          <w:ilvl w:val="0"/>
          <w:numId w:val="3"/>
        </w:numPr>
        <w:spacing w:after="160" w:line="259" w:lineRule="auto"/>
        <w:ind w:left="567"/>
        <w:jc w:val="both"/>
        <w:rPr>
          <w:rStyle w:val="nfasissutil"/>
          <w:i w:val="0"/>
          <w:iCs w:val="0"/>
          <w:lang w:val="es-MX"/>
        </w:rPr>
      </w:pPr>
      <w:r w:rsidRPr="00B90421">
        <w:rPr>
          <w:rStyle w:val="nfasissutil"/>
          <w:i w:val="0"/>
          <w:iCs w:val="0"/>
          <w:lang w:val="es-MX"/>
        </w:rPr>
        <w:t>Mantén el contacto con amigos, familia y compañeros de trabajo c</w:t>
      </w:r>
      <w:r>
        <w:rPr>
          <w:rStyle w:val="nfasissutil"/>
          <w:i w:val="0"/>
          <w:iCs w:val="0"/>
          <w:lang w:val="es-MX"/>
        </w:rPr>
        <w:t>on el uso de herramientas y plataformas digitales.</w:t>
      </w:r>
      <w:r w:rsidR="008549DD" w:rsidRPr="00B90421">
        <w:rPr>
          <w:rStyle w:val="nfasissutil"/>
          <w:i w:val="0"/>
          <w:iCs w:val="0"/>
          <w:lang w:val="es-MX"/>
        </w:rPr>
        <w:t xml:space="preserve"> </w:t>
      </w:r>
    </w:p>
    <w:p w14:paraId="047DEAC5" w14:textId="04B53A1E" w:rsidR="008549DD" w:rsidRPr="00B90421" w:rsidRDefault="00B90421" w:rsidP="00FB1446">
      <w:pPr>
        <w:pStyle w:val="Sinespaciado"/>
        <w:numPr>
          <w:ilvl w:val="0"/>
          <w:numId w:val="3"/>
        </w:numPr>
        <w:spacing w:before="360" w:after="160" w:line="259" w:lineRule="auto"/>
        <w:ind w:left="567" w:hanging="357"/>
        <w:jc w:val="both"/>
        <w:rPr>
          <w:rStyle w:val="nfasissutil"/>
          <w:i w:val="0"/>
          <w:iCs w:val="0"/>
          <w:lang w:val="es-MX"/>
        </w:rPr>
      </w:pPr>
      <w:r w:rsidRPr="00B90421">
        <w:rPr>
          <w:rStyle w:val="nfasissutil"/>
          <w:i w:val="0"/>
          <w:iCs w:val="0"/>
          <w:lang w:val="es-MX"/>
        </w:rPr>
        <w:t>¡Aprovecha la oportunidad de m</w:t>
      </w:r>
      <w:r>
        <w:rPr>
          <w:rStyle w:val="nfasissutil"/>
          <w:i w:val="0"/>
          <w:iCs w:val="0"/>
          <w:lang w:val="es-MX"/>
        </w:rPr>
        <w:t>ejorar tus habilidades culinarias! Prueba recetas nuevas con proteínas de alta calidad, fibra y grasas saludables. Nuestros productos Wellness by Oriflame pueden ser usados para preparar deliciosas recetas</w:t>
      </w:r>
      <w:r w:rsidR="007953A1">
        <w:rPr>
          <w:rStyle w:val="nfasissutil"/>
          <w:i w:val="0"/>
          <w:iCs w:val="0"/>
          <w:lang w:val="es-MX"/>
        </w:rPr>
        <w:t>,</w:t>
      </w:r>
      <w:bookmarkStart w:id="0" w:name="_GoBack"/>
      <w:bookmarkEnd w:id="0"/>
      <w:r>
        <w:rPr>
          <w:rStyle w:val="nfasissutil"/>
          <w:i w:val="0"/>
          <w:iCs w:val="0"/>
          <w:lang w:val="es-MX"/>
        </w:rPr>
        <w:t xml:space="preserve"> ¿qué tal unas galletas con proteína?</w:t>
      </w:r>
    </w:p>
    <w:p w14:paraId="2B225881" w14:textId="4777C1C7" w:rsidR="00A94FFB" w:rsidRPr="00085C08" w:rsidRDefault="00085C08" w:rsidP="00085C08">
      <w:pPr>
        <w:pStyle w:val="Sinespaciado"/>
        <w:numPr>
          <w:ilvl w:val="0"/>
          <w:numId w:val="3"/>
        </w:numPr>
        <w:spacing w:after="160" w:line="259" w:lineRule="auto"/>
        <w:ind w:left="567"/>
        <w:jc w:val="both"/>
        <w:rPr>
          <w:rStyle w:val="nfasissutil"/>
          <w:i w:val="0"/>
          <w:iCs w:val="0"/>
          <w:lang w:val="es-MX"/>
        </w:rPr>
      </w:pPr>
      <w:r w:rsidRPr="00B03634">
        <w:rPr>
          <w:rStyle w:val="nfasissutil"/>
          <w:i w:val="0"/>
          <w:iCs w:val="0"/>
          <w:noProof/>
          <w:lang w:val="en-GB"/>
        </w:rPr>
        <w:drawing>
          <wp:anchor distT="0" distB="0" distL="114300" distR="114300" simplePos="0" relativeHeight="251683840" behindDoc="0" locked="0" layoutInCell="1" allowOverlap="1" wp14:anchorId="461CC8C1" wp14:editId="3FFEC9C4">
            <wp:simplePos x="0" y="0"/>
            <wp:positionH relativeFrom="margin">
              <wp:posOffset>3313450</wp:posOffset>
            </wp:positionH>
            <wp:positionV relativeFrom="paragraph">
              <wp:posOffset>834540</wp:posOffset>
            </wp:positionV>
            <wp:extent cx="2626995" cy="1732915"/>
            <wp:effectExtent l="0" t="0" r="1905" b="63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114" r="1152" b="42775"/>
                    <a:stretch/>
                  </pic:blipFill>
                  <pic:spPr bwMode="auto">
                    <a:xfrm>
                      <a:off x="0" y="0"/>
                      <a:ext cx="262699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191" w:rsidRPr="007F7191">
        <w:rPr>
          <w:rStyle w:val="nfasissutil"/>
          <w:i w:val="0"/>
          <w:iCs w:val="0"/>
          <w:lang w:val="es-MX"/>
        </w:rPr>
        <w:t>Programa reuniones virtuales con t</w:t>
      </w:r>
      <w:r w:rsidR="007F7191">
        <w:rPr>
          <w:rStyle w:val="nfasissutil"/>
          <w:i w:val="0"/>
          <w:iCs w:val="0"/>
          <w:lang w:val="es-MX"/>
        </w:rPr>
        <w:t>us amigos y familiares, compartan historias para distraerse un poco del distanciamiento.</w:t>
      </w:r>
    </w:p>
    <w:p w14:paraId="04C1AE5D" w14:textId="159648C7" w:rsidR="00132E85" w:rsidRPr="00CA7A6F" w:rsidRDefault="00CA7A6F" w:rsidP="00CA7A6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Style w:val="nfasissutil"/>
          <w:b w:val="0"/>
          <w:iCs w:val="0"/>
          <w:color w:val="646468"/>
          <w:lang w:val="es-MX"/>
        </w:rPr>
        <w:sectPr w:rsidR="00132E85" w:rsidRPr="00CA7A6F" w:rsidSect="00A35794">
          <w:type w:val="continuous"/>
          <w:pgSz w:w="11900" w:h="16840"/>
          <w:pgMar w:top="1702" w:right="1418" w:bottom="2127" w:left="1418" w:header="709" w:footer="709" w:gutter="0"/>
          <w:cols w:num="2" w:space="708"/>
          <w:titlePg/>
          <w:docGrid w:linePitch="765"/>
        </w:sectPr>
      </w:pPr>
      <w:r w:rsidRPr="00CA7A6F">
        <w:rPr>
          <w:rStyle w:val="nfasissutil"/>
          <w:b w:val="0"/>
          <w:iCs w:val="0"/>
          <w:color w:val="646468"/>
          <w:lang w:val="es-MX"/>
        </w:rPr>
        <w:t xml:space="preserve">Por último, es importante </w:t>
      </w:r>
      <w:r>
        <w:rPr>
          <w:rStyle w:val="nfasissutil"/>
          <w:b w:val="0"/>
          <w:iCs w:val="0"/>
          <w:color w:val="646468"/>
          <w:lang w:val="es-MX"/>
        </w:rPr>
        <w:t>utilizar solo fuentes confiables, para permanecer actualizados con las noticias locales y globales, la OMS o las autoridades sanitarias locales   son una fuente adecuada en la que podemos permanecer al tant</w:t>
      </w:r>
      <w:r w:rsidR="00085C08">
        <w:rPr>
          <w:rStyle w:val="nfasissutil"/>
          <w:b w:val="0"/>
          <w:iCs w:val="0"/>
          <w:color w:val="646468"/>
          <w:lang w:val="es-MX"/>
        </w:rPr>
        <w:t>o</w:t>
      </w:r>
      <w:r w:rsidR="00380596">
        <w:rPr>
          <w:rStyle w:val="nfasissutil"/>
          <w:b w:val="0"/>
          <w:iCs w:val="0"/>
          <w:color w:val="646468"/>
          <w:lang w:val="es-MX"/>
        </w:rPr>
        <w:t>.</w:t>
      </w:r>
    </w:p>
    <w:p w14:paraId="2798CEFB" w14:textId="77777777" w:rsidR="00941655" w:rsidRPr="00CA7A6F" w:rsidRDefault="00941655" w:rsidP="00941655">
      <w:pPr>
        <w:pStyle w:val="Ttulo1"/>
        <w:rPr>
          <w:lang w:val="es-MX"/>
        </w:rPr>
      </w:pPr>
    </w:p>
    <w:p w14:paraId="6E17F25A" w14:textId="572AA4DD" w:rsidR="00132E85" w:rsidRPr="00085C08" w:rsidRDefault="00132E85" w:rsidP="00200D01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Style w:val="nfasissutil"/>
          <w:b w:val="0"/>
          <w:bCs/>
          <w:lang w:val="es-MX"/>
        </w:rPr>
      </w:pPr>
    </w:p>
    <w:p w14:paraId="71BD452F" w14:textId="4EC62622" w:rsidR="00132E85" w:rsidRPr="00085C08" w:rsidRDefault="00132E85" w:rsidP="00200D01">
      <w:pPr>
        <w:pStyle w:val="Ttulo1"/>
        <w:jc w:val="both"/>
        <w:rPr>
          <w:lang w:val="es-MX"/>
        </w:rPr>
        <w:sectPr w:rsidR="00132E85" w:rsidRPr="00085C08" w:rsidSect="00132E85">
          <w:type w:val="continuous"/>
          <w:pgSz w:w="11900" w:h="16840"/>
          <w:pgMar w:top="1418" w:right="1418" w:bottom="2268" w:left="1418" w:header="709" w:footer="709" w:gutter="0"/>
          <w:cols w:space="708"/>
          <w:titlePg/>
          <w:docGrid w:linePitch="765"/>
        </w:sectPr>
      </w:pPr>
    </w:p>
    <w:p w14:paraId="338FFC48" w14:textId="154ACD93" w:rsidR="00B6608F" w:rsidRPr="00085C08" w:rsidRDefault="00B6608F" w:rsidP="00200D01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Style w:val="nfasissutil"/>
          <w:b w:val="0"/>
          <w:bCs/>
          <w:lang w:val="es-MX"/>
        </w:rPr>
      </w:pPr>
    </w:p>
    <w:p w14:paraId="6D348217" w14:textId="3A260AD0" w:rsidR="008549DD" w:rsidRPr="00085C08" w:rsidRDefault="008549DD" w:rsidP="00200D01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Style w:val="nfasissutil"/>
          <w:b w:val="0"/>
          <w:bCs/>
          <w:lang w:val="es-MX"/>
        </w:rPr>
      </w:pPr>
    </w:p>
    <w:p w14:paraId="35CE1266" w14:textId="296C2218" w:rsidR="009B4AC3" w:rsidRPr="00B03634" w:rsidRDefault="008C62E7" w:rsidP="00200D01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Style w:val="nfasissutil"/>
          <w:b w:val="0"/>
          <w:bCs/>
          <w:lang w:val="en-GB"/>
        </w:rPr>
      </w:pPr>
      <w:r w:rsidRPr="00B03634">
        <w:rPr>
          <w:rStyle w:val="nfasissutil"/>
          <w:b w:val="0"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75648" behindDoc="1" locked="1" layoutInCell="1" allowOverlap="1" wp14:anchorId="3DA4AE65" wp14:editId="71C31C46">
                <wp:simplePos x="0" y="0"/>
                <wp:positionH relativeFrom="margin">
                  <wp:posOffset>-882650</wp:posOffset>
                </wp:positionH>
                <wp:positionV relativeFrom="margin">
                  <wp:posOffset>8289925</wp:posOffset>
                </wp:positionV>
                <wp:extent cx="7545070" cy="1461135"/>
                <wp:effectExtent l="0" t="0" r="0" b="0"/>
                <wp:wrapTight wrapText="bothSides">
                  <wp:wrapPolygon edited="0">
                    <wp:start x="182" y="375"/>
                    <wp:lineTo x="182" y="21027"/>
                    <wp:lineTo x="21378" y="21027"/>
                    <wp:lineTo x="21378" y="375"/>
                    <wp:lineTo x="182" y="375"/>
                  </wp:wrapPolygon>
                </wp:wrapTight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5070" cy="146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E92E2" id="Rectangle 34" o:spid="_x0000_s1026" style="position:absolute;margin-left:-69.5pt;margin-top:652.75pt;width:594.1pt;height:115.0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" filled="f" stroked="f" strokeweight="1pt">
                <w10:wrap type="tight" anchorx="margin" anchory="margin"/>
                <w10:anchorlock/>
              </v:rect>
            </w:pict>
          </mc:Fallback>
        </mc:AlternateContent>
      </w:r>
    </w:p>
    <w:sectPr w:rsidR="009B4AC3" w:rsidRPr="00B03634" w:rsidSect="0012178D">
      <w:type w:val="continuous"/>
      <w:pgSz w:w="11900" w:h="16840"/>
      <w:pgMar w:top="1418" w:right="1418" w:bottom="2268" w:left="1418" w:header="709" w:footer="709" w:gutter="0"/>
      <w:cols w:num="2" w:space="708"/>
      <w:titlePg/>
      <w:docGrid w:linePitch="7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DAF0B6" w14:textId="77777777" w:rsidR="004F7291" w:rsidRDefault="004F7291" w:rsidP="002B697B">
      <w:r>
        <w:separator/>
      </w:r>
    </w:p>
  </w:endnote>
  <w:endnote w:type="continuationSeparator" w:id="0">
    <w:p w14:paraId="19B198F6" w14:textId="77777777" w:rsidR="004F7291" w:rsidRDefault="004F7291" w:rsidP="002B6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riflame Sans Print">
    <w:altName w:val="Calibri"/>
    <w:panose1 w:val="00000000000000000000"/>
    <w:charset w:val="00"/>
    <w:family w:val="swiss"/>
    <w:notTrueType/>
    <w:pitch w:val="variable"/>
    <w:sig w:usb0="A00002AF" w:usb1="4000204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Cambria"/>
    <w:charset w:val="00"/>
    <w:family w:val="roman"/>
    <w:pitch w:val="variable"/>
    <w:sig w:usb0="60000287" w:usb1="00000001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3643C4" w14:textId="77777777" w:rsidR="007953A1" w:rsidRDefault="007953A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689F2" w14:textId="77777777" w:rsidR="0012178D" w:rsidRDefault="00193AB7">
    <w:pPr>
      <w:pStyle w:val="Piedepgina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4FCF30A" wp14:editId="77047144">
          <wp:simplePos x="0" y="0"/>
          <wp:positionH relativeFrom="column">
            <wp:posOffset>2424661</wp:posOffset>
          </wp:positionH>
          <wp:positionV relativeFrom="paragraph">
            <wp:posOffset>581025</wp:posOffset>
          </wp:positionV>
          <wp:extent cx="1220470" cy="227965"/>
          <wp:effectExtent l="0" t="0" r="0" b="635"/>
          <wp:wrapThrough wrapText="bothSides">
            <wp:wrapPolygon edited="0">
              <wp:start x="225" y="0"/>
              <wp:lineTo x="0" y="3610"/>
              <wp:lineTo x="0" y="20457"/>
              <wp:lineTo x="6069" y="20457"/>
              <wp:lineTo x="15958" y="20457"/>
              <wp:lineTo x="21353" y="20457"/>
              <wp:lineTo x="21353" y="0"/>
              <wp:lineTo x="1573" y="0"/>
              <wp:lineTo x="225" y="0"/>
            </wp:wrapPolygon>
          </wp:wrapThrough>
          <wp:docPr id="10" name="Picture 10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RI_LOGO_STD_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0470" cy="227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0D95"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007A251C" wp14:editId="68EE49C2">
              <wp:simplePos x="0" y="0"/>
              <wp:positionH relativeFrom="column">
                <wp:posOffset>-1038860</wp:posOffset>
              </wp:positionH>
              <wp:positionV relativeFrom="page">
                <wp:posOffset>9889490</wp:posOffset>
              </wp:positionV>
              <wp:extent cx="7729855" cy="814070"/>
              <wp:effectExtent l="0" t="0" r="17145" b="1143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729855" cy="814070"/>
                      </a:xfrm>
                      <a:prstGeom prst="rect">
                        <a:avLst/>
                      </a:prstGeom>
                      <a:solidFill>
                        <a:srgbClr val="471F6F"/>
                      </a:solidFill>
                      <a:ln>
                        <a:solidFill>
                          <a:srgbClr val="7030A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7CEEEE" id="Rectangle 7" o:spid="_x0000_s1026" style="position:absolute;margin-left:-81.8pt;margin-top:778.7pt;width:608.65pt;height:64.1pt;flip:y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" fillcolor="#471f6f" strokecolor="#7030a0" strokeweight="1pt">
              <w10:wrap anchory="page"/>
              <w10:anchorlock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3ADF4" w14:textId="77777777" w:rsidR="007953A1" w:rsidRDefault="007953A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4F5A4E" w14:textId="77777777" w:rsidR="004F7291" w:rsidRDefault="004F7291" w:rsidP="002B697B">
      <w:r>
        <w:separator/>
      </w:r>
    </w:p>
  </w:footnote>
  <w:footnote w:type="continuationSeparator" w:id="0">
    <w:p w14:paraId="393BB970" w14:textId="77777777" w:rsidR="004F7291" w:rsidRDefault="004F7291" w:rsidP="002B69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BC879" w14:textId="77777777" w:rsidR="007953A1" w:rsidRDefault="007953A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BBB78E" w14:textId="7E751E6D" w:rsidR="004C0D95" w:rsidRPr="000F64BF" w:rsidRDefault="00193AB7" w:rsidP="00193AB7">
    <w:pPr>
      <w:pStyle w:val="Encabezado"/>
      <w:jc w:val="both"/>
      <w:rPr>
        <w:b w:val="0"/>
        <w:bCs/>
        <w:color w:val="FFFFFF" w:themeColor="background1"/>
        <w:lang w:val="en-GB"/>
      </w:rPr>
    </w:pPr>
    <w:r w:rsidRPr="000F64BF">
      <w:rPr>
        <w:b w:val="0"/>
        <w:bCs/>
        <w:noProof/>
        <w:color w:val="FFFFFF" w:themeColor="background1"/>
        <w:lang w:val="en-GB"/>
      </w:rPr>
      <w:drawing>
        <wp:anchor distT="0" distB="0" distL="114300" distR="114300" simplePos="0" relativeHeight="251662336" behindDoc="0" locked="0" layoutInCell="1" allowOverlap="1" wp14:anchorId="48EA9996" wp14:editId="6B12DDCA">
          <wp:simplePos x="0" y="0"/>
          <wp:positionH relativeFrom="column">
            <wp:posOffset>4585615</wp:posOffset>
          </wp:positionH>
          <wp:positionV relativeFrom="paragraph">
            <wp:posOffset>-217459</wp:posOffset>
          </wp:positionV>
          <wp:extent cx="1754038" cy="364779"/>
          <wp:effectExtent l="0" t="0" r="0" b="3810"/>
          <wp:wrapNone/>
          <wp:docPr id="9" name="Picture 9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ellnesslogo_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0544" cy="37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0D95" w:rsidRPr="000F64BF">
      <w:rPr>
        <w:b w:val="0"/>
        <w:bCs/>
        <w:noProof/>
        <w:color w:val="FFFFFF" w:themeColor="background1"/>
        <w:lang w:val="en-GB"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4DD38777" wp14:editId="7C0C1F67">
              <wp:simplePos x="0" y="0"/>
              <wp:positionH relativeFrom="column">
                <wp:posOffset>-908685</wp:posOffset>
              </wp:positionH>
              <wp:positionV relativeFrom="page">
                <wp:posOffset>0</wp:posOffset>
              </wp:positionV>
              <wp:extent cx="7729855" cy="814070"/>
              <wp:effectExtent l="0" t="0" r="23495" b="24130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729855" cy="814070"/>
                      </a:xfrm>
                      <a:prstGeom prst="rect">
                        <a:avLst/>
                      </a:prstGeom>
                      <a:solidFill>
                        <a:srgbClr val="471F6F"/>
                      </a:solidFill>
                      <a:ln>
                        <a:solidFill>
                          <a:srgbClr val="7030A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977972" id="Rectangle 26" o:spid="_x0000_s1026" style="position:absolute;margin-left:-71.55pt;margin-top:0;width:608.65pt;height:64.1pt;flip:y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" fillcolor="#471f6f" strokecolor="#7030a0" strokeweight="1pt">
              <w10:wrap anchory="page"/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6992AE" w14:textId="77777777" w:rsidR="007953A1" w:rsidRDefault="007953A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C2E5D"/>
    <w:multiLevelType w:val="hybridMultilevel"/>
    <w:tmpl w:val="CC1853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B7999"/>
    <w:multiLevelType w:val="hybridMultilevel"/>
    <w:tmpl w:val="53740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5E63F1"/>
    <w:multiLevelType w:val="hybridMultilevel"/>
    <w:tmpl w:val="AB266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A85E97"/>
    <w:multiLevelType w:val="hybridMultilevel"/>
    <w:tmpl w:val="11AC4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doNotDisplayPageBoundaries/>
  <w:attachedTemplate r:id="rId1"/>
  <w:defaultTabStop w:val="720"/>
  <w:hyphenationZone w:val="425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BCC"/>
    <w:rsid w:val="00002360"/>
    <w:rsid w:val="00085C08"/>
    <w:rsid w:val="000A63E5"/>
    <w:rsid w:val="000B5D83"/>
    <w:rsid w:val="000F64BF"/>
    <w:rsid w:val="00104FE1"/>
    <w:rsid w:val="0012178D"/>
    <w:rsid w:val="00121E94"/>
    <w:rsid w:val="0012514D"/>
    <w:rsid w:val="001256B6"/>
    <w:rsid w:val="00132E85"/>
    <w:rsid w:val="0014237A"/>
    <w:rsid w:val="00153E87"/>
    <w:rsid w:val="0016542D"/>
    <w:rsid w:val="0016614D"/>
    <w:rsid w:val="00172A81"/>
    <w:rsid w:val="00193036"/>
    <w:rsid w:val="00193AB7"/>
    <w:rsid w:val="001A1F80"/>
    <w:rsid w:val="001A46FD"/>
    <w:rsid w:val="001B0414"/>
    <w:rsid w:val="001B0FA1"/>
    <w:rsid w:val="001B28BF"/>
    <w:rsid w:val="001D61F6"/>
    <w:rsid w:val="001D73C2"/>
    <w:rsid w:val="001E69E8"/>
    <w:rsid w:val="00200D01"/>
    <w:rsid w:val="00216910"/>
    <w:rsid w:val="00220D07"/>
    <w:rsid w:val="00223438"/>
    <w:rsid w:val="0022441B"/>
    <w:rsid w:val="00234B7A"/>
    <w:rsid w:val="00252E57"/>
    <w:rsid w:val="002642AA"/>
    <w:rsid w:val="00295905"/>
    <w:rsid w:val="002B697B"/>
    <w:rsid w:val="002C0ECA"/>
    <w:rsid w:val="002D25BC"/>
    <w:rsid w:val="002D7F2D"/>
    <w:rsid w:val="002F2BBD"/>
    <w:rsid w:val="003122ED"/>
    <w:rsid w:val="003164AB"/>
    <w:rsid w:val="00321AD2"/>
    <w:rsid w:val="00341110"/>
    <w:rsid w:val="00351C3B"/>
    <w:rsid w:val="003550F5"/>
    <w:rsid w:val="00380596"/>
    <w:rsid w:val="0039018E"/>
    <w:rsid w:val="003924A3"/>
    <w:rsid w:val="003A75A3"/>
    <w:rsid w:val="003B1E1A"/>
    <w:rsid w:val="003B383C"/>
    <w:rsid w:val="003C58CE"/>
    <w:rsid w:val="003C5E8F"/>
    <w:rsid w:val="003D00F6"/>
    <w:rsid w:val="003D4304"/>
    <w:rsid w:val="003E37ED"/>
    <w:rsid w:val="003F6939"/>
    <w:rsid w:val="00407937"/>
    <w:rsid w:val="004445A3"/>
    <w:rsid w:val="00455DEB"/>
    <w:rsid w:val="00465300"/>
    <w:rsid w:val="00475392"/>
    <w:rsid w:val="00484C61"/>
    <w:rsid w:val="00490703"/>
    <w:rsid w:val="0049427E"/>
    <w:rsid w:val="004C0D95"/>
    <w:rsid w:val="004E435A"/>
    <w:rsid w:val="004E744E"/>
    <w:rsid w:val="004F3BCC"/>
    <w:rsid w:val="004F7291"/>
    <w:rsid w:val="00501077"/>
    <w:rsid w:val="00531A75"/>
    <w:rsid w:val="00537A53"/>
    <w:rsid w:val="00553748"/>
    <w:rsid w:val="0057522D"/>
    <w:rsid w:val="005A636E"/>
    <w:rsid w:val="005B1C28"/>
    <w:rsid w:val="005B5BD6"/>
    <w:rsid w:val="005C4C63"/>
    <w:rsid w:val="005E200E"/>
    <w:rsid w:val="005E7FBE"/>
    <w:rsid w:val="005F45B3"/>
    <w:rsid w:val="00615298"/>
    <w:rsid w:val="00622B2F"/>
    <w:rsid w:val="0062324A"/>
    <w:rsid w:val="00623D0B"/>
    <w:rsid w:val="00630472"/>
    <w:rsid w:val="00645CEF"/>
    <w:rsid w:val="00650F15"/>
    <w:rsid w:val="00652989"/>
    <w:rsid w:val="00654442"/>
    <w:rsid w:val="006616BD"/>
    <w:rsid w:val="00671518"/>
    <w:rsid w:val="006B1D2B"/>
    <w:rsid w:val="006B6E3C"/>
    <w:rsid w:val="006B7FC8"/>
    <w:rsid w:val="00703760"/>
    <w:rsid w:val="00704956"/>
    <w:rsid w:val="00712BF2"/>
    <w:rsid w:val="007152DB"/>
    <w:rsid w:val="007156B2"/>
    <w:rsid w:val="00721C04"/>
    <w:rsid w:val="00741908"/>
    <w:rsid w:val="0074238B"/>
    <w:rsid w:val="00763365"/>
    <w:rsid w:val="007750D2"/>
    <w:rsid w:val="007762A4"/>
    <w:rsid w:val="00785B29"/>
    <w:rsid w:val="00787E6C"/>
    <w:rsid w:val="0079281A"/>
    <w:rsid w:val="00793545"/>
    <w:rsid w:val="007953A1"/>
    <w:rsid w:val="007B06C0"/>
    <w:rsid w:val="007B2755"/>
    <w:rsid w:val="007D0092"/>
    <w:rsid w:val="007D71E2"/>
    <w:rsid w:val="007F05AA"/>
    <w:rsid w:val="007F2363"/>
    <w:rsid w:val="007F7191"/>
    <w:rsid w:val="008408E8"/>
    <w:rsid w:val="00846D30"/>
    <w:rsid w:val="00853B5A"/>
    <w:rsid w:val="008549DD"/>
    <w:rsid w:val="008768B6"/>
    <w:rsid w:val="008B7702"/>
    <w:rsid w:val="008C62E7"/>
    <w:rsid w:val="008D17F8"/>
    <w:rsid w:val="008E2380"/>
    <w:rsid w:val="008F2103"/>
    <w:rsid w:val="008F3B3E"/>
    <w:rsid w:val="008F7979"/>
    <w:rsid w:val="009044C8"/>
    <w:rsid w:val="00930AA0"/>
    <w:rsid w:val="00941655"/>
    <w:rsid w:val="00947A1F"/>
    <w:rsid w:val="00950CC1"/>
    <w:rsid w:val="00950FD6"/>
    <w:rsid w:val="00972AAF"/>
    <w:rsid w:val="0099385D"/>
    <w:rsid w:val="009B4AC3"/>
    <w:rsid w:val="009B64A2"/>
    <w:rsid w:val="009C087D"/>
    <w:rsid w:val="009C6472"/>
    <w:rsid w:val="009F3CD5"/>
    <w:rsid w:val="00A17758"/>
    <w:rsid w:val="00A35794"/>
    <w:rsid w:val="00A36E8C"/>
    <w:rsid w:val="00A44AF6"/>
    <w:rsid w:val="00A47564"/>
    <w:rsid w:val="00A507C1"/>
    <w:rsid w:val="00A56730"/>
    <w:rsid w:val="00A57B9E"/>
    <w:rsid w:val="00A609D7"/>
    <w:rsid w:val="00A84364"/>
    <w:rsid w:val="00A87575"/>
    <w:rsid w:val="00A94FFB"/>
    <w:rsid w:val="00AA1376"/>
    <w:rsid w:val="00AD78D7"/>
    <w:rsid w:val="00B03634"/>
    <w:rsid w:val="00B05C22"/>
    <w:rsid w:val="00B160B4"/>
    <w:rsid w:val="00B25F12"/>
    <w:rsid w:val="00B36BAD"/>
    <w:rsid w:val="00B36CC4"/>
    <w:rsid w:val="00B5193F"/>
    <w:rsid w:val="00B6608F"/>
    <w:rsid w:val="00B90421"/>
    <w:rsid w:val="00B970C7"/>
    <w:rsid w:val="00BD3C93"/>
    <w:rsid w:val="00BD5485"/>
    <w:rsid w:val="00BE588F"/>
    <w:rsid w:val="00C01A6C"/>
    <w:rsid w:val="00C11FD5"/>
    <w:rsid w:val="00C22872"/>
    <w:rsid w:val="00C26AD3"/>
    <w:rsid w:val="00C3495E"/>
    <w:rsid w:val="00C402EC"/>
    <w:rsid w:val="00C5518D"/>
    <w:rsid w:val="00C625D1"/>
    <w:rsid w:val="00C7116F"/>
    <w:rsid w:val="00CA2DF6"/>
    <w:rsid w:val="00CA53DC"/>
    <w:rsid w:val="00CA7A6F"/>
    <w:rsid w:val="00CB402F"/>
    <w:rsid w:val="00CE4784"/>
    <w:rsid w:val="00CF3DBF"/>
    <w:rsid w:val="00D36962"/>
    <w:rsid w:val="00D436C7"/>
    <w:rsid w:val="00D454EF"/>
    <w:rsid w:val="00D677DA"/>
    <w:rsid w:val="00D90B78"/>
    <w:rsid w:val="00D90B95"/>
    <w:rsid w:val="00DA3227"/>
    <w:rsid w:val="00DB00AA"/>
    <w:rsid w:val="00DF505F"/>
    <w:rsid w:val="00E12F80"/>
    <w:rsid w:val="00E22E45"/>
    <w:rsid w:val="00E3219E"/>
    <w:rsid w:val="00E34B6F"/>
    <w:rsid w:val="00E44988"/>
    <w:rsid w:val="00E45FFD"/>
    <w:rsid w:val="00E86CA7"/>
    <w:rsid w:val="00EB58CB"/>
    <w:rsid w:val="00ED56CA"/>
    <w:rsid w:val="00EE2039"/>
    <w:rsid w:val="00EF01DD"/>
    <w:rsid w:val="00EF0F5F"/>
    <w:rsid w:val="00F0589E"/>
    <w:rsid w:val="00F134B7"/>
    <w:rsid w:val="00F21FA3"/>
    <w:rsid w:val="00F261C0"/>
    <w:rsid w:val="00F34357"/>
    <w:rsid w:val="00F35521"/>
    <w:rsid w:val="00F476E5"/>
    <w:rsid w:val="00F47DC9"/>
    <w:rsid w:val="00F51072"/>
    <w:rsid w:val="00F574CE"/>
    <w:rsid w:val="00F713D2"/>
    <w:rsid w:val="00F91E49"/>
    <w:rsid w:val="00F94AB3"/>
    <w:rsid w:val="00FA232D"/>
    <w:rsid w:val="00FB1446"/>
    <w:rsid w:val="00FC149F"/>
    <w:rsid w:val="00FC3AB0"/>
    <w:rsid w:val="00FD2568"/>
    <w:rsid w:val="00FD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B7A097A"/>
  <w15:chartTrackingRefBased/>
  <w15:docId w15:val="{E7B88296-FF67-4758-82CA-A64D08EE7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Wellness Heading"/>
    <w:next w:val="Ttulo1"/>
    <w:qFormat/>
    <w:rsid w:val="00E22E45"/>
    <w:pPr>
      <w:jc w:val="center"/>
    </w:pPr>
    <w:rPr>
      <w:rFonts w:ascii="Oriflame Sans Print" w:hAnsi="Oriflame Sans Print"/>
      <w:b/>
      <w:color w:val="471F6F"/>
      <w:sz w:val="56"/>
    </w:rPr>
  </w:style>
  <w:style w:type="paragraph" w:styleId="Ttulo1">
    <w:name w:val="heading 1"/>
    <w:aliases w:val="Wellness Body"/>
    <w:basedOn w:val="Sinespaciado"/>
    <w:next w:val="Normal"/>
    <w:link w:val="Ttulo1Car"/>
    <w:uiPriority w:val="9"/>
    <w:rsid w:val="00846D30"/>
    <w:pPr>
      <w:outlineLvl w:val="0"/>
    </w:pPr>
    <w:rPr>
      <w:i w:val="0"/>
    </w:rPr>
  </w:style>
  <w:style w:type="paragraph" w:styleId="Ttulo2">
    <w:name w:val="heading 2"/>
    <w:basedOn w:val="Normal"/>
    <w:next w:val="Normal"/>
    <w:link w:val="Ttulo2Car"/>
    <w:uiPriority w:val="9"/>
    <w:unhideWhenUsed/>
    <w:rsid w:val="00B6608F"/>
    <w:pPr>
      <w:jc w:val="left"/>
      <w:outlineLvl w:val="1"/>
    </w:p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F3CD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 w:val="0"/>
      <w:bCs/>
      <w:color w:val="4472C4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F3C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 w:val="0"/>
      <w:bCs/>
      <w:i/>
      <w:iCs/>
      <w:color w:val="4472C4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F3CD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F3CD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F3CD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F3CD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F3CD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355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B697B"/>
    <w:pPr>
      <w:tabs>
        <w:tab w:val="center" w:pos="4703"/>
        <w:tab w:val="right" w:pos="94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B697B"/>
  </w:style>
  <w:style w:type="paragraph" w:styleId="Piedepgina">
    <w:name w:val="footer"/>
    <w:basedOn w:val="Normal"/>
    <w:link w:val="PiedepginaCar"/>
    <w:uiPriority w:val="99"/>
    <w:unhideWhenUsed/>
    <w:rsid w:val="002B697B"/>
    <w:pPr>
      <w:tabs>
        <w:tab w:val="center" w:pos="4703"/>
        <w:tab w:val="right" w:pos="94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B697B"/>
  </w:style>
  <w:style w:type="paragraph" w:customStyle="1" w:styleId="BasicParagraph">
    <w:name w:val="[Basic Paragraph]"/>
    <w:basedOn w:val="Normal"/>
    <w:uiPriority w:val="99"/>
    <w:rsid w:val="00DF505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customStyle="1" w:styleId="Ttulo1Car">
    <w:name w:val="Título 1 Car"/>
    <w:aliases w:val="Wellness Body Car"/>
    <w:basedOn w:val="Fuentedeprrafopredeter"/>
    <w:link w:val="Ttulo1"/>
    <w:uiPriority w:val="9"/>
    <w:rsid w:val="00846D30"/>
    <w:rPr>
      <w:rFonts w:ascii="Oriflame Sans Print" w:hAnsi="Oriflame Sans Print"/>
      <w:color w:val="646468"/>
      <w:sz w:val="24"/>
    </w:rPr>
  </w:style>
  <w:style w:type="character" w:customStyle="1" w:styleId="Ttulo2Car">
    <w:name w:val="Título 2 Car"/>
    <w:basedOn w:val="Fuentedeprrafopredeter"/>
    <w:link w:val="Ttulo2"/>
    <w:uiPriority w:val="9"/>
    <w:rsid w:val="00B6608F"/>
    <w:rPr>
      <w:rFonts w:ascii="Oriflame Sans Print" w:hAnsi="Oriflame Sans Print"/>
      <w:b/>
      <w:color w:val="471F6F"/>
      <w:sz w:val="56"/>
    </w:rPr>
  </w:style>
  <w:style w:type="character" w:customStyle="1" w:styleId="Ttulo3Car">
    <w:name w:val="Título 3 Car"/>
    <w:basedOn w:val="Fuentedeprrafopredeter"/>
    <w:link w:val="Ttulo3"/>
    <w:uiPriority w:val="9"/>
    <w:rsid w:val="009F3CD5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9F3CD5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F3CD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F3CD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F3CD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F3CD5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F3CD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F3CD5"/>
    <w:pPr>
      <w:spacing w:line="240" w:lineRule="auto"/>
    </w:pPr>
    <w:rPr>
      <w:b w:val="0"/>
      <w:bCs/>
      <w:color w:val="4472C4" w:themeColor="accent1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rsid w:val="009F3CD5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F3C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rsid w:val="009F3CD5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9F3CD5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Textoennegrita">
    <w:name w:val="Strong"/>
    <w:basedOn w:val="Fuentedeprrafopredeter"/>
    <w:uiPriority w:val="22"/>
    <w:rsid w:val="009F3CD5"/>
    <w:rPr>
      <w:b/>
      <w:bCs/>
    </w:rPr>
  </w:style>
  <w:style w:type="character" w:styleId="nfasis">
    <w:name w:val="Emphasis"/>
    <w:basedOn w:val="SinespaciadoCar"/>
    <w:uiPriority w:val="20"/>
    <w:rsid w:val="00846D30"/>
    <w:rPr>
      <w:rFonts w:ascii="Oriflame Sans Print" w:hAnsi="Oriflame Sans Print"/>
      <w:i w:val="0"/>
      <w:iCs/>
      <w:color w:val="646468"/>
      <w:sz w:val="22"/>
      <w:lang w:val="en-US"/>
    </w:rPr>
  </w:style>
  <w:style w:type="paragraph" w:styleId="Sinespaciado">
    <w:name w:val="No Spacing"/>
    <w:aliases w:val="Wellness Introduction"/>
    <w:link w:val="SinespaciadoCar"/>
    <w:uiPriority w:val="1"/>
    <w:qFormat/>
    <w:rsid w:val="00E22E45"/>
    <w:pPr>
      <w:spacing w:after="0" w:line="240" w:lineRule="auto"/>
    </w:pPr>
    <w:rPr>
      <w:rFonts w:ascii="Oriflame Sans Print" w:hAnsi="Oriflame Sans Print"/>
      <w:i/>
      <w:color w:val="646468"/>
      <w:sz w:val="24"/>
    </w:rPr>
  </w:style>
  <w:style w:type="paragraph" w:styleId="Prrafodelista">
    <w:name w:val="List Paragraph"/>
    <w:basedOn w:val="Normal"/>
    <w:uiPriority w:val="34"/>
    <w:qFormat/>
    <w:rsid w:val="009F3CD5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rsid w:val="009F3CD5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9F3CD5"/>
    <w:rPr>
      <w:i/>
      <w:iCs/>
      <w:color w:val="000000" w:themeColor="text1"/>
    </w:rPr>
  </w:style>
  <w:style w:type="paragraph" w:styleId="Citadestacada">
    <w:name w:val="Intense Quote"/>
    <w:basedOn w:val="Textonotapie"/>
    <w:next w:val="Normal"/>
    <w:link w:val="CitadestacadaCar"/>
    <w:uiPriority w:val="30"/>
    <w:qFormat/>
    <w:rsid w:val="00846D30"/>
    <w:pPr>
      <w:jc w:val="left"/>
    </w:pPr>
    <w:rPr>
      <w:b w:val="0"/>
      <w:bCs/>
      <w:color w:val="646468"/>
      <w:sz w:val="18"/>
      <w:szCs w:val="1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46D30"/>
    <w:rPr>
      <w:rFonts w:ascii="Oriflame Sans Print" w:eastAsiaTheme="minorHAnsi" w:hAnsi="Oriflame Sans Print"/>
      <w:bCs/>
      <w:color w:val="646468"/>
      <w:sz w:val="18"/>
      <w:szCs w:val="18"/>
    </w:rPr>
  </w:style>
  <w:style w:type="character" w:styleId="nfasissutil">
    <w:name w:val="Subtle Emphasis"/>
    <w:aliases w:val="WellnessBody"/>
    <w:basedOn w:val="Fuentedeprrafopredeter"/>
    <w:uiPriority w:val="19"/>
    <w:qFormat/>
    <w:rsid w:val="0012178D"/>
    <w:rPr>
      <w:iCs/>
      <w:sz w:val="22"/>
    </w:rPr>
  </w:style>
  <w:style w:type="character" w:styleId="nfasisintenso">
    <w:name w:val="Intense Emphasis"/>
    <w:basedOn w:val="Fuentedeprrafopredeter"/>
    <w:uiPriority w:val="21"/>
    <w:rsid w:val="009F3CD5"/>
    <w:rPr>
      <w:b/>
      <w:bCs/>
      <w:i/>
      <w:iCs/>
      <w:color w:val="4472C4" w:themeColor="accent1"/>
    </w:rPr>
  </w:style>
  <w:style w:type="character" w:styleId="Referenciasutil">
    <w:name w:val="Subtle Reference"/>
    <w:aliases w:val="Wellness Subheading"/>
    <w:uiPriority w:val="31"/>
    <w:qFormat/>
    <w:rsid w:val="00B6608F"/>
    <w:rPr>
      <w:b/>
      <w:bCs/>
      <w:color w:val="471F6F"/>
      <w:sz w:val="32"/>
      <w:szCs w:val="32"/>
      <w:lang w:val="en-US"/>
    </w:rPr>
  </w:style>
  <w:style w:type="character" w:styleId="Referenciaintensa">
    <w:name w:val="Intense Reference"/>
    <w:basedOn w:val="Fuentedeprrafopredeter"/>
    <w:uiPriority w:val="32"/>
    <w:rsid w:val="009F3CD5"/>
    <w:rPr>
      <w:b/>
      <w:bCs/>
      <w:smallCaps/>
      <w:color w:val="ED7D31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rsid w:val="009F3CD5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9F3CD5"/>
    <w:pPr>
      <w:outlineLvl w:val="9"/>
    </w:pPr>
  </w:style>
  <w:style w:type="character" w:customStyle="1" w:styleId="SinespaciadoCar">
    <w:name w:val="Sin espaciado Car"/>
    <w:aliases w:val="Wellness Introduction Car"/>
    <w:basedOn w:val="Fuentedeprrafopredeter"/>
    <w:link w:val="Sinespaciado"/>
    <w:uiPriority w:val="1"/>
    <w:rsid w:val="00E22E45"/>
    <w:rPr>
      <w:rFonts w:ascii="Oriflame Sans Print" w:hAnsi="Oriflame Sans Print"/>
      <w:i/>
      <w:color w:val="646468"/>
      <w:sz w:val="24"/>
    </w:rPr>
  </w:style>
  <w:style w:type="paragraph" w:customStyle="1" w:styleId="PersonalName">
    <w:name w:val="Personal Name"/>
    <w:basedOn w:val="Ttulo"/>
    <w:rsid w:val="009F3CD5"/>
    <w:rPr>
      <w:b w:val="0"/>
      <w:caps/>
      <w:color w:val="000000"/>
      <w:sz w:val="28"/>
      <w:szCs w:val="2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542D"/>
    <w:pPr>
      <w:spacing w:after="0" w:line="240" w:lineRule="auto"/>
    </w:pPr>
    <w:rPr>
      <w:rFonts w:eastAsiaTheme="minorHAnsi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6542D"/>
    <w:rPr>
      <w:rFonts w:eastAsiaTheme="minorHAnsi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6542D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193036"/>
    <w:rPr>
      <w:rFonts w:ascii="Oriflame Sans Print" w:hAnsi="Oriflame Sans Print"/>
      <w:color w:val="471F6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93036"/>
    <w:rPr>
      <w:color w:val="954F72" w:themeColor="followedHyperlink"/>
      <w:u w:val="single"/>
    </w:rPr>
  </w:style>
  <w:style w:type="character" w:customStyle="1" w:styleId="normaltextrun">
    <w:name w:val="normaltextrun"/>
    <w:basedOn w:val="Fuentedeprrafopredeter"/>
    <w:rsid w:val="008549DD"/>
  </w:style>
  <w:style w:type="paragraph" w:styleId="Textodeglobo">
    <w:name w:val="Balloon Text"/>
    <w:basedOn w:val="Normal"/>
    <w:link w:val="TextodegloboCar"/>
    <w:uiPriority w:val="99"/>
    <w:semiHidden/>
    <w:unhideWhenUsed/>
    <w:rsid w:val="006B7F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7FC8"/>
    <w:rPr>
      <w:rFonts w:ascii="Segoe UI" w:hAnsi="Segoe UI" w:cs="Segoe UI"/>
      <w:b/>
      <w:color w:val="471F6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eN\Downloads\WEEKLY%20WELLNESS%20POST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58CEBF007C1F4DB7F7CEDAF92357F0" ma:contentTypeVersion="0" ma:contentTypeDescription="Create a new document." ma:contentTypeScope="" ma:versionID="e3412ff250284702a2f562c03eda138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413257cd9829394d17656a545d5fa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1AD231-88C5-4A2B-8CD0-70C3453E4E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D511AFC-E6B0-4452-ABEA-4291C1602955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163A607-5E94-4D6E-921E-1249D2C852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126876-1717-4C62-973D-251C2340C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WEEKLY WELLNESS POSTS</Template>
  <TotalTime>0</TotalTime>
  <Pages>3</Pages>
  <Words>608</Words>
  <Characters>3348</Characters>
  <Application>Microsoft Office Word</Application>
  <DocSecurity>4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Nordlander, Marlene</dc:creator>
  <cp:keywords/>
  <dc:description/>
  <cp:lastModifiedBy>Delachica, Fatima</cp:lastModifiedBy>
  <cp:revision>2</cp:revision>
  <dcterms:created xsi:type="dcterms:W3CDTF">2020-03-23T15:35:00Z</dcterms:created>
  <dcterms:modified xsi:type="dcterms:W3CDTF">2020-03-23T15:35:00Z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0x0101006D58CEBF007C1F4DB7F7CEDAF92357F0</vt:lpwstr>
  </property>
  <property fmtid="{D5CDD505-2E9C-101B-9397-08002B2CF9AE}" pid="3" name="MSIP_Label_b029aa55-c717-49c7-96ad-42e953bc7712_Enabled">
    <vt:lpwstr>True</vt:lpwstr>
  </property>
  <property fmtid="{D5CDD505-2E9C-101B-9397-08002B2CF9AE}" pid="4" name="MSIP_Label_b029aa55-c717-49c7-96ad-42e953bc7712_SiteId">
    <vt:lpwstr>e46bc88e-1a4b-44ff-a158-1b9f7eb4561e</vt:lpwstr>
  </property>
  <property fmtid="{D5CDD505-2E9C-101B-9397-08002B2CF9AE}" pid="5" name="MSIP_Label_b029aa55-c717-49c7-96ad-42e953bc7712_Owner">
    <vt:lpwstr>MarleneN@oriflame.com</vt:lpwstr>
  </property>
  <property fmtid="{D5CDD505-2E9C-101B-9397-08002B2CF9AE}" pid="6" name="MSIP_Label_b029aa55-c717-49c7-96ad-42e953bc7712_SetDate">
    <vt:lpwstr>2019-11-21T08:03:59.9860620Z</vt:lpwstr>
  </property>
  <property fmtid="{D5CDD505-2E9C-101B-9397-08002B2CF9AE}" pid="7" name="MSIP_Label_b029aa55-c717-49c7-96ad-42e953bc7712_Name">
    <vt:lpwstr>Internal</vt:lpwstr>
  </property>
  <property fmtid="{D5CDD505-2E9C-101B-9397-08002B2CF9AE}" pid="8" name="MSIP_Label_b029aa55-c717-49c7-96ad-42e953bc7712_Application">
    <vt:lpwstr>Microsoft Azure Information Protection</vt:lpwstr>
  </property>
  <property fmtid="{D5CDD505-2E9C-101B-9397-08002B2CF9AE}" pid="9" name="MSIP_Label_b029aa55-c717-49c7-96ad-42e953bc7712_ActionId">
    <vt:lpwstr>1e24a3b7-01a3-493a-b5b2-e78f0f2ce967</vt:lpwstr>
  </property>
  <property fmtid="{D5CDD505-2E9C-101B-9397-08002B2CF9AE}" pid="10" name="MSIP_Label_b029aa55-c717-49c7-96ad-42e953bc7712_Extended_MSFT_Method">
    <vt:lpwstr>Automatic</vt:lpwstr>
  </property>
  <property fmtid="{D5CDD505-2E9C-101B-9397-08002B2CF9AE}" pid="11" name="Sensitivity">
    <vt:lpwstr>Internal</vt:lpwstr>
  </property>
</Properties>
</file>